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A2" w:rsidRPr="0057251C" w:rsidRDefault="003325A2" w:rsidP="0057251C">
      <w:pPr>
        <w:pStyle w:val="NormalWeb"/>
        <w:shd w:val="clear" w:color="auto" w:fill="FFFFFF"/>
        <w:jc w:val="both"/>
        <w:rPr>
          <w:color w:val="000000"/>
          <w:spacing w:val="15"/>
        </w:rPr>
      </w:pPr>
      <w:r w:rsidRPr="0057251C">
        <w:rPr>
          <w:color w:val="000000"/>
          <w:spacing w:val="15"/>
        </w:rPr>
        <w:t>Projekt pt.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 xml:space="preserve">„Budowanie kariery zawodowej licealistów i uczniów szkół zawodowych </w:t>
      </w:r>
      <w:r w:rsidRPr="0057251C">
        <w:rPr>
          <w:rStyle w:val="Strong"/>
          <w:color w:val="000000"/>
          <w:spacing w:val="15"/>
        </w:rPr>
        <w:br/>
        <w:t xml:space="preserve">w Opolu” </w:t>
      </w:r>
      <w:r w:rsidRPr="0057251C">
        <w:rPr>
          <w:color w:val="000000"/>
          <w:spacing w:val="15"/>
        </w:rPr>
        <w:t>jest współfinansowany ze środków Europejskiego Funduszu Społecznego, poddziałanie 9.2.1. Wsparcie kształcenia zawodowego w ramach Regionalnego Programu Operacyjnego Województwa Opolskiego na lata 2014-2020.</w:t>
      </w:r>
    </w:p>
    <w:p w:rsidR="003325A2" w:rsidRPr="0057251C" w:rsidRDefault="003325A2" w:rsidP="0057251C">
      <w:pPr>
        <w:pStyle w:val="NormalWeb"/>
        <w:shd w:val="clear" w:color="auto" w:fill="FFFFFF"/>
        <w:jc w:val="both"/>
        <w:rPr>
          <w:color w:val="000000"/>
          <w:spacing w:val="15"/>
        </w:rPr>
      </w:pPr>
      <w:r w:rsidRPr="0057251C">
        <w:rPr>
          <w:color w:val="000000"/>
          <w:spacing w:val="15"/>
        </w:rPr>
        <w:t>Głównym celem projektu jest podniesienie jakości kształcenia zawodowego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 xml:space="preserve">wśród uczniów 5 szkół zawodowych oraz uczniów 7 opolskich liceów ogólnokształcących w mieście Opolu. </w:t>
      </w:r>
      <w:r w:rsidRPr="0057251C">
        <w:rPr>
          <w:color w:val="000000"/>
          <w:spacing w:val="15"/>
        </w:rPr>
        <w:t xml:space="preserve">Działania projektu spowodują zwiększenie wśród uczniów kompetencji niezbędnych do potrzeb rynku pracy i zawodami deficytowymi </w:t>
      </w:r>
      <w:r>
        <w:rPr>
          <w:color w:val="000000"/>
          <w:spacing w:val="15"/>
        </w:rPr>
        <w:br/>
      </w:r>
      <w:r w:rsidRPr="0057251C">
        <w:rPr>
          <w:color w:val="000000"/>
          <w:spacing w:val="15"/>
        </w:rPr>
        <w:t>w regionie. Celem projektu będzie również doskonalenie umiejętności i kwalifikacji zawodowych nauczycieli kształcenia zawodowego poprzez udział w kursach zawodowych i studiach podyplomowych.</w:t>
      </w:r>
    </w:p>
    <w:p w:rsidR="003325A2" w:rsidRPr="0057251C" w:rsidRDefault="003325A2" w:rsidP="0057251C">
      <w:pPr>
        <w:pStyle w:val="NormalWeb"/>
        <w:shd w:val="clear" w:color="auto" w:fill="FFFFFF"/>
        <w:jc w:val="both"/>
        <w:rPr>
          <w:color w:val="000000"/>
          <w:spacing w:val="15"/>
        </w:rPr>
      </w:pPr>
      <w:r w:rsidRPr="0057251C">
        <w:rPr>
          <w:color w:val="000000"/>
          <w:spacing w:val="15"/>
        </w:rPr>
        <w:t>W ramach projektu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>uczniowie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color w:val="000000"/>
          <w:spacing w:val="15"/>
        </w:rPr>
        <w:t>opolskich szkół wezmą udział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 xml:space="preserve">w stażach zawodowych </w:t>
      </w:r>
      <w:r w:rsidRPr="0057251C">
        <w:rPr>
          <w:rStyle w:val="Strong"/>
          <w:color w:val="000000"/>
          <w:spacing w:val="15"/>
        </w:rPr>
        <w:br/>
        <w:t xml:space="preserve">i praktykach </w:t>
      </w:r>
      <w:r w:rsidRPr="0057251C">
        <w:rPr>
          <w:color w:val="000000"/>
          <w:spacing w:val="15"/>
        </w:rPr>
        <w:t>zawodowych u pracodawców lub przedsiębiorców. Dodatkowo uczniowie zarówno liceów, jak i szkół zawodowych wezmą udział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>w kursach zawodowych i targach branżowych</w:t>
      </w:r>
      <w:r w:rsidRPr="0057251C">
        <w:rPr>
          <w:color w:val="000000"/>
          <w:spacing w:val="15"/>
        </w:rPr>
        <w:t>. W celu odzwierciedlenia rzeczywistych warunków pracy dla wskazanych zawodów zostaną utworzone/doposażone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>7 pracowni dydaktycznych w szkołach zawodowych</w:t>
      </w:r>
      <w:r w:rsidRPr="0057251C">
        <w:rPr>
          <w:color w:val="000000"/>
          <w:spacing w:val="15"/>
        </w:rPr>
        <w:t>, które będą korespondować z prowadzonym przez szkoły kształceniem w zawodach:  </w:t>
      </w:r>
      <w:r w:rsidRPr="0057251C">
        <w:rPr>
          <w:rStyle w:val="Strong"/>
          <w:color w:val="000000"/>
          <w:spacing w:val="15"/>
        </w:rPr>
        <w:t>technik ochrony środowiska (z elementami edukacji pożarniczej), technik obsługi turystycznej, technik żywienia i usług gastronomicznych, technik fotografii i multimediów, technik teleinformatyk, zawodem plastyk z konserwacją mebli, dekoratorstwem, projektowaniem wzornictwa przemysłowego, ceramiką przemysłową.</w:t>
      </w:r>
    </w:p>
    <w:p w:rsidR="003325A2" w:rsidRPr="0057251C" w:rsidRDefault="003325A2" w:rsidP="0057251C">
      <w:pPr>
        <w:pStyle w:val="NormalWeb"/>
        <w:shd w:val="clear" w:color="auto" w:fill="FFFFFF"/>
        <w:jc w:val="both"/>
        <w:rPr>
          <w:color w:val="000000"/>
          <w:spacing w:val="15"/>
        </w:rPr>
      </w:pPr>
      <w:r w:rsidRPr="0057251C">
        <w:rPr>
          <w:color w:val="000000"/>
          <w:spacing w:val="15"/>
        </w:rPr>
        <w:t>Wsparciem zostaną również objęci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>nauczyciele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color w:val="000000"/>
          <w:spacing w:val="15"/>
        </w:rPr>
        <w:t xml:space="preserve">prowadzący kształcenie zawodowe. </w:t>
      </w:r>
      <w:r w:rsidRPr="0057251C">
        <w:rPr>
          <w:color w:val="000000"/>
          <w:spacing w:val="15"/>
        </w:rPr>
        <w:br/>
        <w:t xml:space="preserve">Dla nauczycieli zaplanowano udział </w:t>
      </w:r>
      <w:r>
        <w:rPr>
          <w:color w:val="000000"/>
          <w:spacing w:val="15"/>
        </w:rPr>
        <w:t xml:space="preserve">w kursach zawodowych i studiach </w:t>
      </w:r>
      <w:r w:rsidRPr="0057251C">
        <w:rPr>
          <w:color w:val="000000"/>
          <w:spacing w:val="15"/>
        </w:rPr>
        <w:t>podyplomowych w zakresie podnoszenia kwalifikacji i umiejętności zawodowych.</w:t>
      </w:r>
    </w:p>
    <w:p w:rsidR="003325A2" w:rsidRPr="0057251C" w:rsidRDefault="003325A2" w:rsidP="0057251C">
      <w:pPr>
        <w:pStyle w:val="NormalWeb"/>
        <w:shd w:val="clear" w:color="auto" w:fill="FFFFFF"/>
        <w:jc w:val="both"/>
        <w:rPr>
          <w:color w:val="000000"/>
          <w:spacing w:val="15"/>
        </w:rPr>
      </w:pPr>
      <w:r w:rsidRPr="0057251C">
        <w:rPr>
          <w:color w:val="000000"/>
          <w:spacing w:val="15"/>
        </w:rPr>
        <w:t>W ramach projektu przewiduje się również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 xml:space="preserve">wsparcie doradcze poprzez udział </w:t>
      </w:r>
      <w:r>
        <w:rPr>
          <w:rStyle w:val="Strong"/>
          <w:color w:val="000000"/>
          <w:spacing w:val="15"/>
        </w:rPr>
        <w:br/>
      </w:r>
      <w:r w:rsidRPr="0057251C">
        <w:rPr>
          <w:rStyle w:val="Strong"/>
          <w:color w:val="000000"/>
          <w:spacing w:val="15"/>
        </w:rPr>
        <w:t>w targach branżowych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color w:val="000000"/>
          <w:spacing w:val="15"/>
        </w:rPr>
        <w:t>dla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>uczniów klas I i kolejnych branżowych szkół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>zawodowych I-stopnia</w:t>
      </w:r>
      <w:r w:rsidRPr="0057251C">
        <w:rPr>
          <w:color w:val="000000"/>
          <w:spacing w:val="15"/>
        </w:rPr>
        <w:t>, którzy rozpoczynają naukę w zawodzie, najczęściej jako młodociani pracownicy.</w:t>
      </w:r>
    </w:p>
    <w:p w:rsidR="003325A2" w:rsidRPr="0057251C" w:rsidRDefault="003325A2" w:rsidP="0057251C">
      <w:pPr>
        <w:pStyle w:val="NormalWeb"/>
        <w:shd w:val="clear" w:color="auto" w:fill="FFFFFF"/>
        <w:jc w:val="both"/>
        <w:rPr>
          <w:color w:val="000000"/>
          <w:spacing w:val="15"/>
        </w:rPr>
      </w:pPr>
      <w:r w:rsidRPr="0057251C">
        <w:rPr>
          <w:color w:val="000000"/>
          <w:spacing w:val="15"/>
        </w:rPr>
        <w:t>Natomiast w ramach kampanii świadomościowo-wdrożeniowej promującej kształcenie zawodowe w Opolu zaplanowano konkursy, mające na celu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>promowanie podejmowania kształcenia w szkołach branżowych</w:t>
      </w:r>
      <w:r w:rsidRPr="0057251C">
        <w:rPr>
          <w:color w:val="000000"/>
          <w:spacing w:val="15"/>
        </w:rPr>
        <w:t>. Konkursy w szkołach będą ściśle powiązane z tematyką przygotowania uczniów klas I do wejścia w rolę pracownika. W ramach konkursów zaplanowano</w:t>
      </w:r>
      <w:r w:rsidRPr="0057251C">
        <w:rPr>
          <w:rStyle w:val="apple-converted-space"/>
          <w:color w:val="000000"/>
          <w:spacing w:val="15"/>
        </w:rPr>
        <w:t> </w:t>
      </w:r>
      <w:r w:rsidRPr="0057251C">
        <w:rPr>
          <w:rStyle w:val="Strong"/>
          <w:color w:val="000000"/>
          <w:spacing w:val="15"/>
        </w:rPr>
        <w:t xml:space="preserve">nagrody rzeczowe dla uczniów </w:t>
      </w:r>
      <w:r>
        <w:rPr>
          <w:rStyle w:val="Strong"/>
          <w:color w:val="000000"/>
          <w:spacing w:val="15"/>
        </w:rPr>
        <w:br/>
      </w:r>
      <w:r w:rsidRPr="0057251C">
        <w:rPr>
          <w:rStyle w:val="Strong"/>
          <w:color w:val="000000"/>
          <w:spacing w:val="15"/>
        </w:rPr>
        <w:t>i szkół</w:t>
      </w:r>
      <w:r w:rsidRPr="0057251C">
        <w:rPr>
          <w:color w:val="000000"/>
          <w:spacing w:val="15"/>
        </w:rPr>
        <w:t>. Będzie to sprzęt IT i niezbędne materiały dydaktyczne, które będą mogły zostać wykorzystane w klasach I szkół zawodowych (branżowych) przez uczniów.</w:t>
      </w:r>
    </w:p>
    <w:p w:rsidR="003325A2" w:rsidRPr="0057251C" w:rsidRDefault="003325A2" w:rsidP="0057251C">
      <w:pPr>
        <w:pStyle w:val="NormalWeb"/>
        <w:shd w:val="clear" w:color="auto" w:fill="FFFFFF"/>
        <w:jc w:val="both"/>
        <w:rPr>
          <w:rStyle w:val="Hyperlink"/>
          <w:color w:val="000000"/>
          <w:spacing w:val="15"/>
          <w:u w:val="none"/>
        </w:rPr>
      </w:pPr>
      <w:r w:rsidRPr="0057251C">
        <w:rPr>
          <w:color w:val="000000"/>
          <w:spacing w:val="15"/>
        </w:rPr>
        <w:t>W celu upowszechniania kształcenia zawodowego zostanie zorganizowana konferencja metodyczno-zawodowa dla uczniów i nauczycieli szkół zawodowych oraz ósmych klas szkół podstawowych. Po konferencji zostanie wydana publikacja zawierająca charakterystykę zawodów deficytowych, scenariusze zajęć zawodowych, nowości IT oraz prognozy kształcenia zawodowego w kolejnych latach.</w:t>
      </w:r>
      <w:bookmarkStart w:id="0" w:name="_GoBack"/>
      <w:bookmarkEnd w:id="0"/>
    </w:p>
    <w:sectPr w:rsidR="003325A2" w:rsidRPr="0057251C" w:rsidSect="0057251C">
      <w:headerReference w:type="default" r:id="rId7"/>
      <w:footerReference w:type="default" r:id="rId8"/>
      <w:pgSz w:w="11906" w:h="16838" w:code="9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5A2" w:rsidRDefault="003325A2" w:rsidP="003D7EE6">
      <w:pPr>
        <w:spacing w:after="0" w:line="240" w:lineRule="auto"/>
      </w:pPr>
      <w:r>
        <w:separator/>
      </w:r>
    </w:p>
  </w:endnote>
  <w:endnote w:type="continuationSeparator" w:id="0">
    <w:p w:rsidR="003325A2" w:rsidRDefault="003325A2" w:rsidP="003D7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5A2" w:rsidRDefault="003325A2" w:rsidP="003D7EE6">
    <w:pPr>
      <w:pStyle w:val="Footer"/>
      <w:jc w:val="center"/>
    </w:pPr>
  </w:p>
  <w:p w:rsidR="003325A2" w:rsidRDefault="003325A2" w:rsidP="00781E18">
    <w:pPr>
      <w:pStyle w:val="Footer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30" type="#_x0000_t75" style="width:60.75pt;height:24.75pt;visibility:visible">
          <v:imagedata r:id="rId1" o:title="" croptop="25041f" cropbottom="17954f" cropleft="12461f" cropright="25659f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5A2" w:rsidRDefault="003325A2" w:rsidP="003D7EE6">
      <w:pPr>
        <w:spacing w:after="0" w:line="240" w:lineRule="auto"/>
      </w:pPr>
      <w:r>
        <w:separator/>
      </w:r>
    </w:p>
  </w:footnote>
  <w:footnote w:type="continuationSeparator" w:id="0">
    <w:p w:rsidR="003325A2" w:rsidRDefault="003325A2" w:rsidP="003D7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5A2" w:rsidRDefault="003325A2" w:rsidP="003D7EE6">
    <w:pPr>
      <w:pStyle w:val="Header"/>
      <w:jc w:val="center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3pt;height:43.5pt">
          <v:imagedata r:id="rId1" o:title=""/>
        </v:shape>
      </w:pict>
    </w:r>
  </w:p>
  <w:tbl>
    <w:tblPr>
      <w:tblW w:w="8921" w:type="dxa"/>
      <w:tblInd w:w="288" w:type="dxa"/>
      <w:tblBorders>
        <w:insideH w:val="single" w:sz="4" w:space="0" w:color="auto"/>
      </w:tblBorders>
      <w:tblLook w:val="00A0"/>
    </w:tblPr>
    <w:tblGrid>
      <w:gridCol w:w="1800"/>
      <w:gridCol w:w="7301"/>
    </w:tblGrid>
    <w:tr w:rsidR="003325A2" w:rsidRPr="006455BA" w:rsidTr="006455BA">
      <w:tc>
        <w:tcPr>
          <w:tcW w:w="1620" w:type="dxa"/>
        </w:tcPr>
        <w:p w:rsidR="003325A2" w:rsidRPr="005D3AA7" w:rsidRDefault="003325A2" w:rsidP="0098590E">
          <w:pPr>
            <w:pStyle w:val="Header"/>
            <w:rPr>
              <w:spacing w:val="-4"/>
              <w:sz w:val="16"/>
              <w:szCs w:val="16"/>
            </w:rPr>
          </w:pPr>
          <w:r>
            <w:pict>
              <v:shape id="_x0000_i1028" type="#_x0000_t75" style="width:60pt;height:30pt">
                <v:imagedata r:id="rId2" o:title=""/>
              </v:shape>
            </w:pict>
          </w:r>
        </w:p>
      </w:tc>
      <w:tc>
        <w:tcPr>
          <w:tcW w:w="7301" w:type="dxa"/>
        </w:tcPr>
        <w:p w:rsidR="003325A2" w:rsidRPr="005D3AA7" w:rsidRDefault="003325A2" w:rsidP="0098590E">
          <w:pPr>
            <w:pStyle w:val="Header"/>
            <w:rPr>
              <w:spacing w:val="-4"/>
              <w:sz w:val="6"/>
              <w:szCs w:val="16"/>
            </w:rPr>
          </w:pPr>
        </w:p>
        <w:p w:rsidR="003325A2" w:rsidRPr="006455BA" w:rsidRDefault="003325A2" w:rsidP="0098590E">
          <w:pPr>
            <w:pStyle w:val="Header"/>
            <w:jc w:val="center"/>
            <w:rPr>
              <w:b/>
              <w:spacing w:val="-6"/>
              <w:sz w:val="20"/>
              <w:szCs w:val="20"/>
            </w:rPr>
          </w:pPr>
          <w:r w:rsidRPr="006455BA">
            <w:rPr>
              <w:b/>
              <w:spacing w:val="-6"/>
              <w:sz w:val="20"/>
              <w:szCs w:val="20"/>
            </w:rPr>
            <w:t>Budowanie kariery zawodowej licealistów i uczniów szkół zawodowych w Opolu</w:t>
          </w:r>
        </w:p>
        <w:p w:rsidR="003325A2" w:rsidRPr="00240288" w:rsidRDefault="003325A2" w:rsidP="0098590E">
          <w:pPr>
            <w:pStyle w:val="Header"/>
            <w:jc w:val="center"/>
            <w:rPr>
              <w:spacing w:val="-6"/>
              <w:sz w:val="18"/>
            </w:rPr>
          </w:pPr>
          <w:r w:rsidRPr="00240288">
            <w:rPr>
              <w:spacing w:val="-6"/>
              <w:sz w:val="18"/>
            </w:rPr>
            <w:t>Biuro projektu: Zespół Szkół Zawodowych im. S. Staszica w Opolu, ul. Struga 16, 45-073 Opole,</w:t>
          </w:r>
        </w:p>
        <w:p w:rsidR="003325A2" w:rsidRPr="00FF317F" w:rsidRDefault="003325A2" w:rsidP="0098590E">
          <w:pPr>
            <w:pStyle w:val="Header"/>
            <w:jc w:val="center"/>
            <w:rPr>
              <w:spacing w:val="-6"/>
              <w:sz w:val="18"/>
              <w:lang w:val="en-US"/>
            </w:rPr>
          </w:pPr>
          <w:r w:rsidRPr="00FF317F">
            <w:rPr>
              <w:spacing w:val="-6"/>
              <w:sz w:val="18"/>
              <w:lang w:val="en-US"/>
            </w:rPr>
            <w:t>tel. 77 4536651, sekretariat@staszic.opole.pl</w:t>
          </w:r>
        </w:p>
      </w:tc>
    </w:tr>
  </w:tbl>
  <w:p w:rsidR="003325A2" w:rsidRPr="00FF317F" w:rsidRDefault="003325A2" w:rsidP="00FF317F">
    <w:pPr>
      <w:pStyle w:val="Header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426E4"/>
    <w:multiLevelType w:val="hybridMultilevel"/>
    <w:tmpl w:val="7DE8B768"/>
    <w:lvl w:ilvl="0" w:tplc="A3F099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520D"/>
    <w:rsid w:val="00031B14"/>
    <w:rsid w:val="00085839"/>
    <w:rsid w:val="001C2298"/>
    <w:rsid w:val="001E64A7"/>
    <w:rsid w:val="00240288"/>
    <w:rsid w:val="00246837"/>
    <w:rsid w:val="00280FE1"/>
    <w:rsid w:val="002C06CA"/>
    <w:rsid w:val="002C664C"/>
    <w:rsid w:val="003020D8"/>
    <w:rsid w:val="00307539"/>
    <w:rsid w:val="0033060E"/>
    <w:rsid w:val="003325A2"/>
    <w:rsid w:val="003D6F31"/>
    <w:rsid w:val="003D7EE6"/>
    <w:rsid w:val="004D08C8"/>
    <w:rsid w:val="0057251C"/>
    <w:rsid w:val="00597E77"/>
    <w:rsid w:val="005D3AA7"/>
    <w:rsid w:val="00622F99"/>
    <w:rsid w:val="006455BA"/>
    <w:rsid w:val="006456AD"/>
    <w:rsid w:val="006B2957"/>
    <w:rsid w:val="007730E9"/>
    <w:rsid w:val="00781E18"/>
    <w:rsid w:val="008D083E"/>
    <w:rsid w:val="008D3E92"/>
    <w:rsid w:val="008D5C36"/>
    <w:rsid w:val="00953790"/>
    <w:rsid w:val="00962D70"/>
    <w:rsid w:val="0098590E"/>
    <w:rsid w:val="00992999"/>
    <w:rsid w:val="00A534B6"/>
    <w:rsid w:val="00B0520D"/>
    <w:rsid w:val="00D330CB"/>
    <w:rsid w:val="00D81283"/>
    <w:rsid w:val="00E25246"/>
    <w:rsid w:val="00E41D8E"/>
    <w:rsid w:val="00FF3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0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05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52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9299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9299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99299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3D7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D7EE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D7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D7EE6"/>
    <w:rPr>
      <w:rFonts w:cs="Times New Roman"/>
    </w:rPr>
  </w:style>
  <w:style w:type="character" w:customStyle="1" w:styleId="ZnakZnak5">
    <w:name w:val="Znak Znak5"/>
    <w:uiPriority w:val="99"/>
    <w:locked/>
    <w:rsid w:val="00FF317F"/>
  </w:style>
  <w:style w:type="paragraph" w:styleId="NormalWeb">
    <w:name w:val="Normal (Web)"/>
    <w:basedOn w:val="Normal"/>
    <w:uiPriority w:val="99"/>
    <w:rsid w:val="005725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efaultParagraphFont"/>
    <w:uiPriority w:val="99"/>
    <w:rsid w:val="0057251C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57251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133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420</Words>
  <Characters>2524</Characters>
  <Application>Microsoft Office Outlook</Application>
  <DocSecurity>0</DocSecurity>
  <Lines>0</Lines>
  <Paragraphs>0</Paragraphs>
  <ScaleCrop>false</ScaleCrop>
  <Company>Urząd Miasta Opola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pt</dc:title>
  <dc:subject/>
  <dc:creator>Anna Wójcik</dc:creator>
  <cp:keywords/>
  <dc:description/>
  <cp:lastModifiedBy>Koordynator</cp:lastModifiedBy>
  <cp:revision>2</cp:revision>
  <dcterms:created xsi:type="dcterms:W3CDTF">2019-02-08T09:40:00Z</dcterms:created>
  <dcterms:modified xsi:type="dcterms:W3CDTF">2019-02-08T09:40:00Z</dcterms:modified>
</cp:coreProperties>
</file>